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  <w:spacing w:line="560" w:lineRule="exact"/>
        <w:jc w:val="center"/>
        <w:rPr>
          <w:rFonts w:hint="eastAsia" w:ascii="宋体" w:hAnsi="宋体" w:cs="宋体"/>
          <w:b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宋体"/>
          <w:b/>
          <w:sz w:val="28"/>
          <w:szCs w:val="28"/>
        </w:rPr>
        <w:t>广东省事业单位公开招聘人员报名表</w:t>
      </w:r>
    </w:p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</w:t>
      </w:r>
    </w:p>
    <w:p>
      <w:pPr>
        <w:jc w:val="lef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</w:t>
      </w:r>
      <w:r>
        <w:rPr>
          <w:rFonts w:hint="eastAsia" w:ascii="仿宋_GB2312" w:eastAsia="仿宋_GB2312"/>
          <w:spacing w:val="-18"/>
          <w:sz w:val="24"/>
        </w:rPr>
        <w:t>报考单位：</w:t>
      </w:r>
      <w:r>
        <w:rPr>
          <w:rFonts w:hint="eastAsia" w:ascii="仿宋_GB2312" w:eastAsia="仿宋_GB2312"/>
          <w:spacing w:val="-18"/>
          <w:sz w:val="24"/>
          <w:lang w:val="en-US" w:eastAsia="zh-CN"/>
        </w:rPr>
        <w:t>英德市人民医院</w:t>
      </w:r>
      <w:r>
        <w:rPr>
          <w:rFonts w:hint="eastAsia" w:ascii="仿宋_GB2312" w:eastAsia="仿宋_GB2312"/>
          <w:sz w:val="24"/>
        </w:rPr>
        <w:t xml:space="preserve">                 </w:t>
      </w:r>
      <w:r>
        <w:rPr>
          <w:rFonts w:hint="eastAsia" w:ascii="仿宋_GB2312" w:eastAsia="仿宋_GB2312"/>
          <w:spacing w:val="-18"/>
          <w:sz w:val="24"/>
        </w:rPr>
        <w:t>报考岗位</w:t>
      </w:r>
      <w:r>
        <w:rPr>
          <w:rFonts w:hint="eastAsia" w:ascii="仿宋_GB2312" w:eastAsia="仿宋_GB2312"/>
          <w:spacing w:val="-6"/>
          <w:sz w:val="24"/>
        </w:rPr>
        <w:t>及代码：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1383"/>
        <w:gridCol w:w="758"/>
        <w:gridCol w:w="25"/>
        <w:gridCol w:w="1098"/>
        <w:gridCol w:w="1350"/>
        <w:gridCol w:w="1223"/>
        <w:gridCol w:w="141"/>
        <w:gridCol w:w="14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7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364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44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贴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相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7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政治面貌</w:t>
            </w:r>
          </w:p>
        </w:tc>
        <w:tc>
          <w:tcPr>
            <w:tcW w:w="1364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5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现户籍地</w:t>
            </w:r>
          </w:p>
        </w:tc>
        <w:tc>
          <w:tcPr>
            <w:tcW w:w="3264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省    市（县）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婚姻状况</w:t>
            </w:r>
          </w:p>
        </w:tc>
        <w:tc>
          <w:tcPr>
            <w:tcW w:w="1364" w:type="dxa"/>
            <w:gridSpan w:val="2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445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3264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联系电话</w:t>
            </w:r>
          </w:p>
        </w:tc>
        <w:tc>
          <w:tcPr>
            <w:tcW w:w="13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6"/>
                <w:sz w:val="24"/>
                <w:lang w:val="en-US" w:eastAsia="zh-CN"/>
              </w:rPr>
            </w:pPr>
          </w:p>
        </w:tc>
        <w:tc>
          <w:tcPr>
            <w:tcW w:w="1445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3264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ind w:firstLine="114" w:firstLineChars="5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-6"/>
                <w:sz w:val="24"/>
              </w:rPr>
              <w:t>毕业时间</w:t>
            </w:r>
          </w:p>
        </w:tc>
        <w:tc>
          <w:tcPr>
            <w:tcW w:w="13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6"/>
                <w:sz w:val="24"/>
              </w:rPr>
            </w:pPr>
          </w:p>
        </w:tc>
        <w:tc>
          <w:tcPr>
            <w:tcW w:w="1445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3264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学历及学位</w:t>
            </w:r>
          </w:p>
        </w:tc>
        <w:tc>
          <w:tcPr>
            <w:tcW w:w="2809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3264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邮  箱</w:t>
            </w:r>
          </w:p>
        </w:tc>
        <w:tc>
          <w:tcPr>
            <w:tcW w:w="2809" w:type="dxa"/>
            <w:gridSpan w:val="3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外语水平</w:t>
            </w:r>
          </w:p>
        </w:tc>
        <w:tc>
          <w:tcPr>
            <w:tcW w:w="3264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pacing w:val="-6"/>
                <w:sz w:val="24"/>
                <w:lang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计算机水平</w:t>
            </w:r>
          </w:p>
        </w:tc>
        <w:tc>
          <w:tcPr>
            <w:tcW w:w="2809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326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单位性质</w:t>
            </w:r>
          </w:p>
        </w:tc>
        <w:tc>
          <w:tcPr>
            <w:tcW w:w="2809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裸视视力</w:t>
            </w:r>
          </w:p>
        </w:tc>
        <w:tc>
          <w:tcPr>
            <w:tcW w:w="2141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矫正视力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6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身高</w:t>
            </w:r>
          </w:p>
        </w:tc>
        <w:tc>
          <w:tcPr>
            <w:tcW w:w="1586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专业技术资格</w:t>
            </w:r>
          </w:p>
        </w:tc>
        <w:tc>
          <w:tcPr>
            <w:tcW w:w="2141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1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职业资格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执业资</w:t>
            </w:r>
            <w:r>
              <w:rPr>
                <w:rFonts w:hint="eastAsia" w:ascii="仿宋_GB2312" w:eastAsia="仿宋_GB2312"/>
                <w:sz w:val="24"/>
              </w:rPr>
              <w:t>格</w:t>
            </w:r>
          </w:p>
        </w:tc>
        <w:tc>
          <w:tcPr>
            <w:tcW w:w="1586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基层工作情况</w:t>
            </w:r>
            <w:r>
              <w:rPr>
                <w:rFonts w:hint="eastAsia" w:ascii="仿宋_GB2312" w:eastAsia="仿宋_GB2312"/>
                <w:sz w:val="24"/>
              </w:rPr>
              <w:t>及考核结果</w:t>
            </w:r>
          </w:p>
        </w:tc>
        <w:tc>
          <w:tcPr>
            <w:tcW w:w="7423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9" w:hRule="atLeast"/>
        </w:trPr>
        <w:tc>
          <w:tcPr>
            <w:tcW w:w="165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学习、工作经历（何年何月至何年何月在何地、何单位工作或学习、任何职，从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初中</w:t>
            </w:r>
            <w:r>
              <w:rPr>
                <w:rFonts w:hint="eastAsia" w:ascii="仿宋_GB2312" w:eastAsia="仿宋_GB2312"/>
                <w:sz w:val="24"/>
              </w:rPr>
              <w:t>开始，按时间先后顺序填写）</w:t>
            </w:r>
          </w:p>
        </w:tc>
        <w:tc>
          <w:tcPr>
            <w:tcW w:w="7423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br w:type="page"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 庭成 员及 主要 社会 关系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与本人关系</w:t>
            </w: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  <w:tc>
          <w:tcPr>
            <w:tcW w:w="223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4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504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931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2239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 何特 长及 突出 业绩</w:t>
            </w:r>
          </w:p>
        </w:tc>
        <w:tc>
          <w:tcPr>
            <w:tcW w:w="809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  惩</w:t>
            </w:r>
          </w:p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9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  核</w:t>
            </w:r>
          </w:p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  见</w:t>
            </w:r>
          </w:p>
        </w:tc>
        <w:tc>
          <w:tcPr>
            <w:tcW w:w="809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审核人：                           审核日期：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 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  月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  注</w:t>
            </w:r>
          </w:p>
        </w:tc>
        <w:tc>
          <w:tcPr>
            <w:tcW w:w="809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本人承诺以上材料属实，如有不实之处，愿意承担相应责任。</w:t>
            </w:r>
          </w:p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 </w:t>
            </w:r>
          </w:p>
          <w:p>
            <w:pPr>
              <w:spacing w:line="440" w:lineRule="exact"/>
              <w:ind w:firstLine="2160" w:firstLineChars="90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签名：                       年     月     日</w:t>
            </w:r>
          </w:p>
        </w:tc>
      </w:tr>
    </w:tbl>
    <w:p>
      <w:pPr>
        <w:spacing w:line="400" w:lineRule="exact"/>
        <w:jc w:val="left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说明：1、此表</w:t>
      </w:r>
      <w:r>
        <w:rPr>
          <w:rFonts w:hint="eastAsia" w:ascii="仿宋_GB2312" w:hAnsi="仿宋" w:eastAsia="仿宋_GB2312"/>
          <w:sz w:val="24"/>
          <w:lang w:eastAsia="zh-CN"/>
        </w:rPr>
        <w:t>双面打印，</w:t>
      </w:r>
      <w:r>
        <w:rPr>
          <w:rFonts w:hint="eastAsia" w:ascii="仿宋_GB2312" w:hAnsi="仿宋" w:eastAsia="仿宋_GB2312"/>
          <w:sz w:val="24"/>
        </w:rPr>
        <w:t>用蓝黑色钢笔填写，字迹要清楚；</w:t>
      </w:r>
    </w:p>
    <w:p>
      <w:pPr>
        <w:spacing w:line="560" w:lineRule="exact"/>
        <w:ind w:firstLine="720" w:firstLineChars="3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24"/>
        </w:rPr>
        <w:t>2、此表须如实填写，经审核发现与事实不符的，责任自负。</w:t>
      </w:r>
    </w:p>
    <w:sectPr>
      <w:footerReference r:id="rId3" w:type="default"/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dit="forms"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wMTY0NTg2MDA3MGY2ODg4NTY2OTM3YjIwMjhiODkifQ=="/>
  </w:docVars>
  <w:rsids>
    <w:rsidRoot w:val="00172A27"/>
    <w:rsid w:val="00076039"/>
    <w:rsid w:val="00077F3A"/>
    <w:rsid w:val="001108DE"/>
    <w:rsid w:val="002757D1"/>
    <w:rsid w:val="00282F4E"/>
    <w:rsid w:val="003C4578"/>
    <w:rsid w:val="00406140"/>
    <w:rsid w:val="00440AA3"/>
    <w:rsid w:val="004B1EEF"/>
    <w:rsid w:val="00503129"/>
    <w:rsid w:val="005245DE"/>
    <w:rsid w:val="005F4313"/>
    <w:rsid w:val="006941BE"/>
    <w:rsid w:val="008572C8"/>
    <w:rsid w:val="00906066"/>
    <w:rsid w:val="009A7D93"/>
    <w:rsid w:val="00BD5B59"/>
    <w:rsid w:val="00C01B9D"/>
    <w:rsid w:val="00C06A98"/>
    <w:rsid w:val="00C241C5"/>
    <w:rsid w:val="00C32507"/>
    <w:rsid w:val="00D0743D"/>
    <w:rsid w:val="00D30BDC"/>
    <w:rsid w:val="00D42EC4"/>
    <w:rsid w:val="00E86F57"/>
    <w:rsid w:val="00EA1AD3"/>
    <w:rsid w:val="00F65351"/>
    <w:rsid w:val="00F6721D"/>
    <w:rsid w:val="00F74307"/>
    <w:rsid w:val="00FF6B4D"/>
    <w:rsid w:val="035C40A3"/>
    <w:rsid w:val="037B3814"/>
    <w:rsid w:val="0B0538F5"/>
    <w:rsid w:val="0DCE30D6"/>
    <w:rsid w:val="104B4E55"/>
    <w:rsid w:val="1142764B"/>
    <w:rsid w:val="12AC3881"/>
    <w:rsid w:val="14827085"/>
    <w:rsid w:val="14857673"/>
    <w:rsid w:val="171E6099"/>
    <w:rsid w:val="1B2B0841"/>
    <w:rsid w:val="1B525B66"/>
    <w:rsid w:val="1B9D741E"/>
    <w:rsid w:val="1F0E5512"/>
    <w:rsid w:val="224D0475"/>
    <w:rsid w:val="22F20262"/>
    <w:rsid w:val="24B2303D"/>
    <w:rsid w:val="270B3529"/>
    <w:rsid w:val="293165F0"/>
    <w:rsid w:val="2B0F3151"/>
    <w:rsid w:val="2B716760"/>
    <w:rsid w:val="2C7702B8"/>
    <w:rsid w:val="2F2C5DF5"/>
    <w:rsid w:val="2F721C80"/>
    <w:rsid w:val="315F5D89"/>
    <w:rsid w:val="326F76CF"/>
    <w:rsid w:val="34AB44BD"/>
    <w:rsid w:val="374A3B53"/>
    <w:rsid w:val="396C48E7"/>
    <w:rsid w:val="39E8743D"/>
    <w:rsid w:val="3A161BA5"/>
    <w:rsid w:val="3C1A483F"/>
    <w:rsid w:val="3CA9139F"/>
    <w:rsid w:val="3EB51F7C"/>
    <w:rsid w:val="49CC043F"/>
    <w:rsid w:val="4B6932EF"/>
    <w:rsid w:val="507F1229"/>
    <w:rsid w:val="51057C2C"/>
    <w:rsid w:val="515C0B2D"/>
    <w:rsid w:val="5A6D19E9"/>
    <w:rsid w:val="5B087FB1"/>
    <w:rsid w:val="5D810FF7"/>
    <w:rsid w:val="651954EB"/>
    <w:rsid w:val="65705D99"/>
    <w:rsid w:val="66935D6E"/>
    <w:rsid w:val="6A0645C0"/>
    <w:rsid w:val="6B6D0B44"/>
    <w:rsid w:val="6CB8495E"/>
    <w:rsid w:val="6F1C7BF4"/>
    <w:rsid w:val="716B56BF"/>
    <w:rsid w:val="791C1753"/>
    <w:rsid w:val="7ABC1A6A"/>
    <w:rsid w:val="7D1E22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  <w:rPr>
      <w:rFonts w:ascii="Tahoma" w:hAnsi="Tahoma"/>
      <w:sz w:val="24"/>
      <w:szCs w:val="20"/>
    </w:rPr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  <w:style w:type="paragraph" w:customStyle="1" w:styleId="9">
    <w:name w:val="Char1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sk2205\Desktop\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7</Pages>
  <Words>451</Words>
  <Characters>2576</Characters>
  <Lines>21</Lines>
  <Paragraphs>6</Paragraphs>
  <TotalTime>0</TotalTime>
  <ScaleCrop>false</ScaleCrop>
  <LinksUpToDate>false</LinksUpToDate>
  <CharactersWithSpaces>3021</CharactersWithSpaces>
  <Application>WPS Office_11.8.2.12080_F1E327BC-269C-435d-A152-05C5408002CA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2015-06-11T02:18:00Z</dcterms:created>
  <dc:creator>lenovo1</dc:creator>
  <cp:lastModifiedBy>gyb1</cp:lastModifiedBy>
  <cp:lastPrinted>2022-02-06T03:23:00Z</cp:lastPrinted>
  <dcterms:modified xsi:type="dcterms:W3CDTF">2026-08-11T00:17:53Z</dcterms:modified>
  <dc:title>关于要求批准英德市人民医院2015年公开招聘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2052-11.8.2.12080</vt:lpwstr>
  </property>
  <property fmtid="{D5CDD505-2E9C-101B-9397-08002B2CF9AE}" pid="3" name="ICV">
    <vt:lpwstr>97359CD9C6934829818287534FDE90FC</vt:lpwstr>
  </property>
</Properties>
</file>